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B1519" w14:textId="4B9ABC1A" w:rsidR="00D3634C" w:rsidRDefault="00D3634C"/>
    <w:p w14:paraId="0A2F1CE5" w14:textId="4C7442CD" w:rsidR="00C24A5B" w:rsidRDefault="00C24A5B"/>
    <w:p w14:paraId="23338280" w14:textId="77777777" w:rsidR="00C24A5B" w:rsidRDefault="00C24A5B"/>
    <w:p w14:paraId="1DEF71B7" w14:textId="4AB7A167" w:rsidR="00522B34" w:rsidRDefault="00522B3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B7B9F9" wp14:editId="140A3C98">
                <wp:simplePos x="0" y="0"/>
                <wp:positionH relativeFrom="margin">
                  <wp:posOffset>-461645</wp:posOffset>
                </wp:positionH>
                <wp:positionV relativeFrom="paragraph">
                  <wp:posOffset>334645</wp:posOffset>
                </wp:positionV>
                <wp:extent cx="6769100" cy="7785100"/>
                <wp:effectExtent l="0" t="0" r="0" b="635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778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B4F00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6A42A317" w14:textId="30189BBA" w:rsidR="00064D55" w:rsidRPr="005564C3" w:rsidRDefault="00064D55" w:rsidP="00064D55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3B1AEAAA" w14:textId="77777777" w:rsidR="00064D55" w:rsidRPr="005564C3" w:rsidRDefault="00064D55" w:rsidP="00064D55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9779F5F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064DA7D2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6C2BDB42" w14:textId="77777777" w:rsidR="00064D55" w:rsidRPr="005564C3" w:rsidRDefault="00064D55" w:rsidP="00064D5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6987671D" w14:textId="77777777" w:rsidR="00064D55" w:rsidRPr="005564C3" w:rsidRDefault="00064D55" w:rsidP="00064D5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ISIC Školák je levnější! Průkaz stojí jen 350 Kč na celou dobu platnosti (průkaz pořízený mimo školu stojí 500 Kč ročně). V případě ztráty či zničení vystavujeme duplikát za 100 Kč.</w:t>
                            </w:r>
                          </w:p>
                          <w:p w14:paraId="0A8BB25C" w14:textId="77777777" w:rsidR="00064D55" w:rsidRPr="005564C3" w:rsidRDefault="00064D55" w:rsidP="00064D5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 ceně průkazu je jeho digitální verze, viz ALIVE APP (Google Play, </w:t>
                            </w:r>
                            <w:proofErr w:type="spellStart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 w:rsidRPr="005564C3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C461956" w14:textId="77777777" w:rsidR="00064D55" w:rsidRPr="005564C3" w:rsidRDefault="00064D55" w:rsidP="00064D55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1846CEA3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6F72073F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048CF965" w14:textId="67BA6F01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 w:rsidR="003479A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</w:t>
                            </w: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%.</w:t>
                            </w:r>
                          </w:p>
                          <w:p w14:paraId="2F4854C2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04E871BE" w14:textId="77777777" w:rsidR="00064D55" w:rsidRPr="005564C3" w:rsidRDefault="00064D55" w:rsidP="00064D55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646042A3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při nákupech, stravování a vzdělávání, v internetových obchodech viz </w:t>
                            </w:r>
                            <w:hyperlink r:id="rId11" w:history="1">
                              <w:r w:rsidRPr="005564C3">
                                <w:rPr>
                                  <w:rStyle w:val="Hypertextovodkaz"/>
                                  <w:rFonts w:ascii="Calibri" w:hAnsi="Calibri" w:cs="Calibri"/>
                                  <w:iCs/>
                                  <w:sz w:val="20"/>
                                  <w:szCs w:val="20"/>
                                </w:rPr>
                                <w:t>www.isic.cz</w:t>
                              </w:r>
                            </w:hyperlink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BE96565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institucí,</w:t>
                            </w:r>
                          </w:p>
                          <w:p w14:paraId="23E3A909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areálech,</w:t>
                            </w:r>
                          </w:p>
                          <w:p w14:paraId="6FD893D6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Vodafone,</w:t>
                            </w:r>
                          </w:p>
                          <w:p w14:paraId="62AC6337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památek,</w:t>
                            </w:r>
                          </w:p>
                          <w:p w14:paraId="0A67132B" w14:textId="77777777" w:rsidR="00064D55" w:rsidRPr="005564C3" w:rsidRDefault="00064D55" w:rsidP="00064D55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areálech.</w:t>
                            </w:r>
                          </w:p>
                          <w:p w14:paraId="2F571876" w14:textId="77777777" w:rsidR="00064D55" w:rsidRPr="005564C3" w:rsidRDefault="00064D55" w:rsidP="00064D55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B52376A" w14:textId="77777777" w:rsidR="00064D55" w:rsidRPr="005564C3" w:rsidRDefault="00064D55" w:rsidP="00064D55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NEPŘEHLÉDNĚTE: Jak si průkaz objednat?</w:t>
                            </w:r>
                          </w:p>
                          <w:p w14:paraId="2B2DD173" w14:textId="526E41A2" w:rsidR="000536B9" w:rsidRDefault="00064D55" w:rsidP="000536B9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 w:rsidR="0085580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třídní učitel</w:t>
                            </w:r>
                          </w:p>
                          <w:p w14:paraId="5D5F75CA" w14:textId="54906812" w:rsidR="00BC6BB9" w:rsidRDefault="000536B9" w:rsidP="00BC6BB9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44D2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Žádost o vydání průkazu, kterou najdete na druhé straně tohoto dopisu, prosím vyplňte, podepište a pošlete po dítěti </w:t>
                            </w:r>
                            <w:r w:rsidR="0011072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třídnímu učiteli/třídní učitelce</w:t>
                            </w:r>
                            <w:r w:rsidRPr="00C44D2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společně s poplatkem </w:t>
                            </w:r>
                            <w:r w:rsidR="00855807" w:rsidRPr="00855807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400 Kč</w:t>
                            </w:r>
                            <w:r w:rsidR="0085580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5807" w:rsidRPr="0085580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BC6BB9" w:rsidRP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50</w:t>
                            </w:r>
                            <w:r w:rsid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Kč</w:t>
                            </w:r>
                            <w:r w:rsidR="00855807" w:rsidRP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průkaz </w:t>
                            </w:r>
                            <w:r w:rsid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ISIC </w:t>
                            </w:r>
                            <w:r w:rsidR="00855807" w:rsidRP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+ 50 Kč pořízení digitální fotografie</w:t>
                            </w:r>
                            <w:r w:rsidR="0085580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Pr="00C44D2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nejpozději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  <w:r w:rsidRPr="00F95DF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  <w:r w:rsidR="0085580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21. 10. </w:t>
                            </w:r>
                            <w:r w:rsidRPr="00F95DF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C44D2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85580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4D2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Fotografie bude pořízena ve škole.</w:t>
                            </w:r>
                          </w:p>
                          <w:p w14:paraId="798E0DFD" w14:textId="0F36552E" w:rsidR="00064D55" w:rsidRPr="00BC6BB9" w:rsidRDefault="00064D55" w:rsidP="00BC6BB9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s pouzdrem a šňůrkou na krk bude žákům vydán ve škole </w:t>
                            </w:r>
                            <w:r w:rsidR="0085580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 průběhu měsíce listopadu.</w:t>
                            </w:r>
                            <w:r w:rsidRPr="005564C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Děkuji</w:t>
                            </w:r>
                            <w:r w:rsidR="00855807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za vaši spolupráci.</w:t>
                            </w:r>
                          </w:p>
                          <w:p w14:paraId="59BBA3B6" w14:textId="77777777" w:rsidR="00064D55" w:rsidRPr="005564C3" w:rsidRDefault="00064D55" w:rsidP="00E27DBC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0E846040" w14:textId="60CFC336" w:rsidR="00064D55" w:rsidRPr="005564C3" w:rsidRDefault="00855807" w:rsidP="00E27DBC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Mgr. Jana Hanáková</w:t>
                            </w:r>
                          </w:p>
                          <w:p w14:paraId="41772EA7" w14:textId="016EF783" w:rsidR="00522B34" w:rsidRPr="005564C3" w:rsidRDefault="00064D55" w:rsidP="00E27DBC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ředitel</w:t>
                            </w:r>
                            <w:r w:rsidR="00974DC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="000462A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</w:t>
                            </w:r>
                            <w:proofErr w:type="spellEnd"/>
                            <w:r w:rsidRPr="005564C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školy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7B9F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6.35pt;margin-top:26.35pt;width:533pt;height:61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SLFAIAAPoDAAAOAAAAZHJzL2Uyb0RvYy54bWysU9uO2yAQfa/Uf0C8N3bSXK2Q1Xa3W1Xa&#10;XqTdfgDBOEYFhgKJnf7Rfkd/rAPOZqP2raofLIaZOcw5HNZXvdHkIH1QYBkdj0pKpBVQK7tj9Nvj&#10;3ZslJSFyW3MNVjJ6lIFebV6/WneukhNoQdfSEwSxoeoco22MriqKIFppeBiBkxaTDXjDI4Z+V9Se&#10;d4hudDEpy3nRga+dByFDwN3bIUk3Gb9ppIhfmibISDSjOFvMf5//2/QvNmte7Tx3rRKnMfg/TGG4&#10;snjoGeqWR072Xv0FZZTwEKCJIwGmgKZRQmYOyGZc/sHmoeVOZi4oTnBnmcL/gxWfD189UTWjb8sF&#10;JZYbvKRH2Uc4/HoiDrQkkyRS50KFtQ8Oq2P/Dnq87Ew4uHsQ3wOxcNNyu5PX3kPXSl7jkOPUWVy0&#10;DjghgWy7T1DjWXwfIQP1jTdJQdSEIDpe1vF8QTgPEbg5X8xX4xJTAnOLxXKWgnQGr57bnQ/xgwRD&#10;0oJRjw7I8PxwH+JQ+lySTrNwp7TGfV5pSzpGV7PJLDdcZIyKaFKtDKPLMn2DbRLL97bOzZErPaxx&#10;Fm1PtBPTgXPstz0WJi22UB9RAA+DGfHx4KIF/5OSDo3IaPix515Soj9aFHE1nk6Tc3MwnS0mGPjL&#10;zPYyw61AKEYjJcPyJma3D1yvUexGZRleJjnNigbLQp4eQ3LwZZyrXp7s5jcAAAD//wMAUEsDBBQA&#10;BgAIAAAAIQAJXlft3wAAAAsBAAAPAAAAZHJzL2Rvd25yZXYueG1sTI/BTsMwDIbvSLxDZCRuW0LH&#10;6FqaTgjEFbTBJnHLGq+taJyqydby9ngnOFmWP/3+/mI9uU6ccQitJw13cwUCqfK2pVrD58frbAUi&#10;REPWdJ5Qww8GWJfXV4XJrR9pg+dtrAWHUMiNhibGPpcyVA06E+a+R+Lb0Q/ORF6HWtrBjBzuOpko&#10;9SCdaYk/NKbH5war7+3Jadi9Hb/29+q9fnHLfvSTkuQyqfXtzfT0CCLiFP9guOizOpTsdPAnskF0&#10;GmZpkjKqYXmZDGTZYgHiwGSSrlKQZSH/dyh/AQAA//8DAFBLAQItABQABgAIAAAAIQC2gziS/gAA&#10;AOEBAAATAAAAAAAAAAAAAAAAAAAAAABbQ29udGVudF9UeXBlc10ueG1sUEsBAi0AFAAGAAgAAAAh&#10;ADj9If/WAAAAlAEAAAsAAAAAAAAAAAAAAAAALwEAAF9yZWxzLy5yZWxzUEsBAi0AFAAGAAgAAAAh&#10;AJNsdIsUAgAA+gMAAA4AAAAAAAAAAAAAAAAALgIAAGRycy9lMm9Eb2MueG1sUEsBAi0AFAAGAAgA&#10;AAAhAAleV+3fAAAACwEAAA8AAAAAAAAAAAAAAAAAbgQAAGRycy9kb3ducmV2LnhtbFBLBQYAAAAA&#10;BAAEAPMAAAB6BQAAAAA=&#10;" filled="f" stroked="f">
                <v:textbox>
                  <w:txbxContent>
                    <w:p w14:paraId="7CEB4F00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6A42A317" w14:textId="30189BBA" w:rsidR="00064D55" w:rsidRPr="005564C3" w:rsidRDefault="00064D55" w:rsidP="00064D55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3B1AEAAA" w14:textId="77777777" w:rsidR="00064D55" w:rsidRPr="005564C3" w:rsidRDefault="00064D55" w:rsidP="00064D55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9779F5F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064DA7D2" w14:textId="77777777" w:rsidR="00064D55" w:rsidRPr="005564C3" w:rsidRDefault="00064D55" w:rsidP="00064D55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6C2BDB42" w14:textId="77777777" w:rsidR="00064D55" w:rsidRPr="005564C3" w:rsidRDefault="00064D55" w:rsidP="00064D5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6987671D" w14:textId="77777777" w:rsidR="00064D55" w:rsidRPr="005564C3" w:rsidRDefault="00064D55" w:rsidP="00064D5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Školní ISIC Školák je levnější! Průkaz stojí jen 350 Kč na celou dobu platnosti (průkaz pořízený mimo školu stojí 500 Kč ročně). V případě ztráty či zničení vystavujeme duplikát za 100 Kč.</w:t>
                      </w:r>
                    </w:p>
                    <w:p w14:paraId="0A8BB25C" w14:textId="77777777" w:rsidR="00064D55" w:rsidRPr="005564C3" w:rsidRDefault="00064D55" w:rsidP="00064D5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 xml:space="preserve">V ceně průkazu je jeho digitální verze, viz ALIVE APP (Google Play, </w:t>
                      </w:r>
                      <w:proofErr w:type="spellStart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 w:rsidRPr="005564C3">
                        <w:rPr>
                          <w:rFonts w:cs="Calibri"/>
                          <w:sz w:val="20"/>
                          <w:szCs w:val="20"/>
                        </w:rPr>
                        <w:t>).</w:t>
                      </w:r>
                    </w:p>
                    <w:p w14:paraId="2C461956" w14:textId="77777777" w:rsidR="00064D55" w:rsidRPr="005564C3" w:rsidRDefault="00064D55" w:rsidP="00064D55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1846CEA3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6F72073F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048CF965" w14:textId="67BA6F01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 w:rsidR="003479AF">
                        <w:rPr>
                          <w:rFonts w:ascii="Calibri" w:hAnsi="Calibri" w:cs="Calibri"/>
                          <w:sz w:val="20"/>
                          <w:szCs w:val="20"/>
                        </w:rPr>
                        <w:t>50</w:t>
                      </w: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%.</w:t>
                      </w:r>
                    </w:p>
                    <w:p w14:paraId="2F4854C2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04E871BE" w14:textId="77777777" w:rsidR="00064D55" w:rsidRPr="005564C3" w:rsidRDefault="00064D55" w:rsidP="00064D55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646042A3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při nákupech, stravování a vzdělávání, v internetových obchodech viz </w:t>
                      </w:r>
                      <w:hyperlink r:id="rId12" w:history="1">
                        <w:r w:rsidRPr="005564C3">
                          <w:rPr>
                            <w:rStyle w:val="Hypertextovodkaz"/>
                            <w:rFonts w:ascii="Calibri" w:hAnsi="Calibri" w:cs="Calibri"/>
                            <w:iCs/>
                            <w:sz w:val="20"/>
                            <w:szCs w:val="20"/>
                          </w:rPr>
                          <w:t>www.isic.cz</w:t>
                        </w:r>
                      </w:hyperlink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,</w:t>
                      </w:r>
                    </w:p>
                    <w:p w14:paraId="5BE96565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institucí,</w:t>
                      </w:r>
                    </w:p>
                    <w:p w14:paraId="23E3A909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areálech,</w:t>
                      </w:r>
                    </w:p>
                    <w:p w14:paraId="6FD893D6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Vodafone,</w:t>
                      </w:r>
                    </w:p>
                    <w:p w14:paraId="62AC6337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památek,</w:t>
                      </w:r>
                    </w:p>
                    <w:p w14:paraId="0A67132B" w14:textId="77777777" w:rsidR="00064D55" w:rsidRPr="005564C3" w:rsidRDefault="00064D55" w:rsidP="00064D55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areálech.</w:t>
                      </w:r>
                    </w:p>
                    <w:p w14:paraId="2F571876" w14:textId="77777777" w:rsidR="00064D55" w:rsidRPr="005564C3" w:rsidRDefault="00064D55" w:rsidP="00064D55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B52376A" w14:textId="77777777" w:rsidR="00064D55" w:rsidRPr="005564C3" w:rsidRDefault="00064D55" w:rsidP="00064D55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NEPŘEHLÉDNĚTE: Jak si průkaz objednat?</w:t>
                      </w:r>
                    </w:p>
                    <w:p w14:paraId="2B2DD173" w14:textId="526E41A2" w:rsidR="000536B9" w:rsidRDefault="00064D55" w:rsidP="000536B9">
                      <w:pPr>
                        <w:spacing w:line="276" w:lineRule="auto"/>
                        <w:jc w:val="both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Agendu ISIC na naší škole řeší </w:t>
                      </w:r>
                      <w:r w:rsidR="0085580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třídní učitel</w:t>
                      </w:r>
                    </w:p>
                    <w:p w14:paraId="5D5F75CA" w14:textId="54906812" w:rsidR="00BC6BB9" w:rsidRDefault="000536B9" w:rsidP="00BC6BB9">
                      <w:pPr>
                        <w:spacing w:line="276" w:lineRule="auto"/>
                        <w:jc w:val="both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44D2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Žádost o vydání průkazu, kterou najdete na druhé straně tohoto dopisu, prosím vyplňte, podepište a pošlete po dítěti </w:t>
                      </w:r>
                      <w:r w:rsidR="0011072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třídnímu učiteli/třídní učitelce</w:t>
                      </w:r>
                      <w:r w:rsidRPr="00C44D2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společně s poplatkem </w:t>
                      </w:r>
                      <w:r w:rsidR="00855807" w:rsidRPr="00855807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400 Kč</w:t>
                      </w:r>
                      <w:r w:rsidR="0085580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55807" w:rsidRPr="0085580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BC6BB9" w:rsidRP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50</w:t>
                      </w:r>
                      <w:r w:rsid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Kč</w:t>
                      </w:r>
                      <w:r w:rsidR="00855807" w:rsidRP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průkaz </w:t>
                      </w:r>
                      <w:r w:rsid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ISIC </w:t>
                      </w:r>
                      <w:r w:rsidR="00855807" w:rsidRP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+ 50 Kč pořízení digitální fotografie</w:t>
                      </w:r>
                      <w:r w:rsidR="0085580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Pr="00C44D2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nejpozději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  <w:r w:rsidRPr="00F95DFC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  <w:r w:rsidR="00855807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21. 10. </w:t>
                      </w:r>
                      <w:r w:rsidRPr="00F95DFC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C44D2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85580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C44D2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Fotografie bude pořízena ve škole.</w:t>
                      </w:r>
                    </w:p>
                    <w:p w14:paraId="798E0DFD" w14:textId="0F36552E" w:rsidR="00064D55" w:rsidRPr="00BC6BB9" w:rsidRDefault="00064D55" w:rsidP="00BC6BB9">
                      <w:pPr>
                        <w:spacing w:line="276" w:lineRule="auto"/>
                        <w:jc w:val="both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64C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s pouzdrem a šňůrkou na krk bude žákům vydán ve škole </w:t>
                      </w:r>
                      <w:r w:rsidR="0085580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 průběhu měsíce listopadu.</w:t>
                      </w:r>
                      <w:r w:rsidRPr="005564C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Děkuji</w:t>
                      </w:r>
                      <w:r w:rsidR="00855807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za vaši spolupráci.</w:t>
                      </w:r>
                    </w:p>
                    <w:p w14:paraId="59BBA3B6" w14:textId="77777777" w:rsidR="00064D55" w:rsidRPr="005564C3" w:rsidRDefault="00064D55" w:rsidP="00E27DBC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</w:p>
                    <w:p w14:paraId="0E846040" w14:textId="60CFC336" w:rsidR="00064D55" w:rsidRPr="005564C3" w:rsidRDefault="00855807" w:rsidP="00E27DBC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Mgr. Jana Hanáková</w:t>
                      </w:r>
                    </w:p>
                    <w:p w14:paraId="41772EA7" w14:textId="016EF783" w:rsidR="00522B34" w:rsidRPr="005564C3" w:rsidRDefault="00064D55" w:rsidP="00E27DBC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>ředitel</w:t>
                      </w:r>
                      <w:r w:rsidR="00974DC1">
                        <w:rPr>
                          <w:rFonts w:ascii="Calibri" w:hAnsi="Calibri" w:cs="Calibri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="000462AC">
                        <w:rPr>
                          <w:rFonts w:ascii="Calibri" w:hAnsi="Calibri" w:cs="Calibri"/>
                          <w:sz w:val="20"/>
                          <w:szCs w:val="20"/>
                        </w:rPr>
                        <w:t>ka</w:t>
                      </w:r>
                      <w:proofErr w:type="spellEnd"/>
                      <w:r w:rsidRPr="005564C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školy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522B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18E98" w14:textId="77777777" w:rsidR="00947309" w:rsidRDefault="00947309" w:rsidP="00D3634C">
      <w:r>
        <w:separator/>
      </w:r>
    </w:p>
  </w:endnote>
  <w:endnote w:type="continuationSeparator" w:id="0">
    <w:p w14:paraId="1CAD6FAC" w14:textId="77777777" w:rsidR="00947309" w:rsidRDefault="00947309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F5128" w14:textId="77777777" w:rsidR="00947309" w:rsidRDefault="00947309" w:rsidP="00D3634C">
      <w:r>
        <w:separator/>
      </w:r>
    </w:p>
  </w:footnote>
  <w:footnote w:type="continuationSeparator" w:id="0">
    <w:p w14:paraId="679FA82A" w14:textId="77777777" w:rsidR="00947309" w:rsidRDefault="00947309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C6303" w14:textId="7343A7E7" w:rsidR="00D3634C" w:rsidRDefault="00947309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43AC3" w14:textId="195D4EE0" w:rsidR="00D3634C" w:rsidRDefault="00947309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6A7AB" w14:textId="30CC9D05" w:rsidR="00D3634C" w:rsidRDefault="00947309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66"/>
    <w:rsid w:val="000462AC"/>
    <w:rsid w:val="000536B9"/>
    <w:rsid w:val="00064D55"/>
    <w:rsid w:val="00110725"/>
    <w:rsid w:val="00156FA5"/>
    <w:rsid w:val="0018664E"/>
    <w:rsid w:val="002745A4"/>
    <w:rsid w:val="002963C1"/>
    <w:rsid w:val="002A27CE"/>
    <w:rsid w:val="00317DDD"/>
    <w:rsid w:val="003479AF"/>
    <w:rsid w:val="004227C8"/>
    <w:rsid w:val="004B0731"/>
    <w:rsid w:val="00522B34"/>
    <w:rsid w:val="005318D3"/>
    <w:rsid w:val="0053227A"/>
    <w:rsid w:val="0055414D"/>
    <w:rsid w:val="005564C3"/>
    <w:rsid w:val="005813AB"/>
    <w:rsid w:val="005A791B"/>
    <w:rsid w:val="006A2FC6"/>
    <w:rsid w:val="007D495D"/>
    <w:rsid w:val="007F6CA8"/>
    <w:rsid w:val="00825BD8"/>
    <w:rsid w:val="00855807"/>
    <w:rsid w:val="0091703A"/>
    <w:rsid w:val="00927725"/>
    <w:rsid w:val="00947309"/>
    <w:rsid w:val="00963456"/>
    <w:rsid w:val="00974DC1"/>
    <w:rsid w:val="00AD3D0E"/>
    <w:rsid w:val="00B756B4"/>
    <w:rsid w:val="00BA3BB2"/>
    <w:rsid w:val="00BC1F5B"/>
    <w:rsid w:val="00BC6BB9"/>
    <w:rsid w:val="00C24A5B"/>
    <w:rsid w:val="00CA675B"/>
    <w:rsid w:val="00CB13BA"/>
    <w:rsid w:val="00D3634C"/>
    <w:rsid w:val="00D51484"/>
    <w:rsid w:val="00D63F52"/>
    <w:rsid w:val="00D66DAF"/>
    <w:rsid w:val="00D73E47"/>
    <w:rsid w:val="00DC2419"/>
    <w:rsid w:val="00DC4866"/>
    <w:rsid w:val="00E2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522B34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2B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sic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ic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2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B40364-E9AA-4F96-9469-896157E4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Jana Hanáková</cp:lastModifiedBy>
  <cp:revision>2</cp:revision>
  <dcterms:created xsi:type="dcterms:W3CDTF">2022-10-03T11:08:00Z</dcterms:created>
  <dcterms:modified xsi:type="dcterms:W3CDTF">2022-10-03T11:08:00Z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